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291D02" w:rsidRDefault="003D1B71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291D02" w:rsidRDefault="00AF3807" w:rsidP="00AF3807">
            <w:pPr>
              <w:pStyle w:val="Ttulo"/>
              <w:rPr>
                <w:lang w:val="pt-BR"/>
              </w:rPr>
            </w:pPr>
            <w:r>
              <w:rPr>
                <w:lang w:val="pt-BR"/>
              </w:rPr>
              <w:t>ANA CLAUDIA BASTOS</w:t>
            </w:r>
            <w:r w:rsidR="003D1B71" w:rsidRPr="00291D02">
              <w:rPr>
                <w:lang w:val="pt-BR" w:bidi="pt-BR"/>
              </w:rPr>
              <w:br/>
            </w:r>
            <w:r>
              <w:rPr>
                <w:lang w:val="pt-BR"/>
              </w:rPr>
              <w:t>ROEN</w:t>
            </w:r>
          </w:p>
        </w:tc>
      </w:tr>
      <w:tr w:rsidR="003D1B71" w:rsidRPr="00291D02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95153E" w:rsidRDefault="00AF3807" w:rsidP="00AC6C7E">
            <w:pPr>
              <w:pStyle w:val="Ttulo2"/>
              <w:rPr>
                <w:rFonts w:asciiTheme="majorHAnsi" w:hAnsiTheme="majorHAnsi" w:cs="Calibri"/>
                <w:color w:val="FF0000"/>
                <w:sz w:val="40"/>
                <w:szCs w:val="40"/>
                <w:lang w:val="en-US"/>
              </w:rPr>
            </w:pPr>
            <w:r w:rsidRPr="0095153E">
              <w:rPr>
                <w:rFonts w:asciiTheme="majorHAnsi" w:hAnsiTheme="majorHAnsi" w:cs="Calibri"/>
                <w:color w:val="FF0000"/>
                <w:sz w:val="40"/>
                <w:szCs w:val="40"/>
                <w:lang w:val="en-US"/>
              </w:rPr>
              <w:t>English to Portuguese Translator</w:t>
            </w:r>
          </w:p>
          <w:p w:rsidR="00AF3807" w:rsidRPr="00640B3B" w:rsidRDefault="00AF3807" w:rsidP="00AF3807">
            <w:pPr>
              <w:pStyle w:val="Ttulo2"/>
              <w:rPr>
                <w:rFonts w:asciiTheme="majorHAnsi" w:hAnsiTheme="majorHAnsi"/>
                <w:color w:val="0072C7"/>
                <w:lang w:val="en-US"/>
              </w:rPr>
            </w:pPr>
            <w:r w:rsidRPr="00640B3B">
              <w:rPr>
                <w:lang w:val="en-US"/>
              </w:rPr>
              <w:t>PROFILE</w:t>
            </w:r>
            <w:r w:rsidRPr="00640B3B">
              <w:rPr>
                <w:rFonts w:asciiTheme="majorHAnsi" w:hAnsiTheme="majorHAnsi"/>
                <w:color w:val="0072C7"/>
                <w:lang w:val="en-US"/>
              </w:rPr>
              <w:t xml:space="preserve"> </w:t>
            </w:r>
          </w:p>
          <w:p w:rsidR="00AF3807" w:rsidRPr="00640B3B" w:rsidRDefault="00AF3807" w:rsidP="00AF3807">
            <w:pPr>
              <w:rPr>
                <w:lang w:val="en-US"/>
              </w:rPr>
            </w:pPr>
          </w:p>
          <w:p w:rsidR="003D1B71" w:rsidRPr="00640B3B" w:rsidRDefault="00AF3807" w:rsidP="00AC6C7E">
            <w:pPr>
              <w:rPr>
                <w:lang w:val="en-US"/>
              </w:rPr>
            </w:pPr>
            <w:r w:rsidRPr="00640B3B">
              <w:rPr>
                <w:lang w:val="en-US"/>
              </w:rPr>
              <w:t>I am a retired Lieutenant</w:t>
            </w:r>
            <w:r w:rsidR="0095153E">
              <w:rPr>
                <w:lang w:val="en-US"/>
              </w:rPr>
              <w:t>-Colonel</w:t>
            </w:r>
            <w:r w:rsidRPr="00640B3B">
              <w:rPr>
                <w:lang w:val="en-US"/>
              </w:rPr>
              <w:t xml:space="preserve"> of the Brazilian</w:t>
            </w:r>
            <w:r w:rsidR="0095153E">
              <w:rPr>
                <w:lang w:val="en-US"/>
              </w:rPr>
              <w:t xml:space="preserve"> Army</w:t>
            </w:r>
            <w:r w:rsidRPr="00640B3B">
              <w:rPr>
                <w:lang w:val="en-US"/>
              </w:rPr>
              <w:t xml:space="preserve"> </w:t>
            </w:r>
            <w:r w:rsidR="0095153E">
              <w:rPr>
                <w:lang w:val="en-US"/>
              </w:rPr>
              <w:t xml:space="preserve"> In the Army, I was responsible, among others</w:t>
            </w:r>
            <w:r w:rsidRPr="00640B3B">
              <w:rPr>
                <w:lang w:val="en-US"/>
              </w:rPr>
              <w:t xml:space="preserve">, to translate official documents, manuals, articles, papers, and </w:t>
            </w:r>
            <w:r w:rsidRPr="00640B3B">
              <w:rPr>
                <w:lang w:val="en-US"/>
              </w:rPr>
              <w:t>books</w:t>
            </w:r>
            <w:r w:rsidRPr="00640B3B">
              <w:rPr>
                <w:lang w:val="en-US"/>
              </w:rPr>
              <w:t xml:space="preserve"> from English to Portuguese. Nowadays, I </w:t>
            </w:r>
            <w:r w:rsidR="000B3B4B" w:rsidRPr="00640B3B">
              <w:rPr>
                <w:lang w:val="en-US"/>
              </w:rPr>
              <w:t>work as a freelancer translator,</w:t>
            </w:r>
            <w:r w:rsidRPr="00640B3B">
              <w:rPr>
                <w:lang w:val="en-US"/>
              </w:rPr>
              <w:t xml:space="preserve"> translating historical, medieval, and contemporary romances.</w:t>
            </w:r>
          </w:p>
          <w:p w:rsidR="000B3B4B" w:rsidRPr="00640B3B" w:rsidRDefault="00640B3B" w:rsidP="00AC6C7E">
            <w:pPr>
              <w:pStyle w:val="Ttulo2"/>
              <w:rPr>
                <w:rFonts w:asciiTheme="majorHAnsi" w:hAnsiTheme="majorHAnsi"/>
                <w:color w:val="0072C7"/>
                <w:lang w:val="en-US"/>
              </w:rPr>
            </w:pPr>
            <w:r w:rsidRPr="00640B3B">
              <w:rPr>
                <w:rFonts w:asciiTheme="majorHAnsi" w:hAnsiTheme="majorHAnsi"/>
                <w:color w:val="0072C7"/>
                <w:lang w:val="en-US"/>
              </w:rPr>
              <w:t>SERVICE</w:t>
            </w:r>
          </w:p>
          <w:p w:rsidR="000B3B4B" w:rsidRDefault="000B3B4B" w:rsidP="000B3B4B">
            <w:pPr>
              <w:rPr>
                <w:lang w:val="en-US"/>
              </w:rPr>
            </w:pPr>
            <w:r w:rsidRPr="00640B3B">
              <w:rPr>
                <w:lang w:val="en-US"/>
              </w:rPr>
              <w:t>I offer English to Portuguese translation.</w:t>
            </w:r>
          </w:p>
          <w:p w:rsidR="0095153E" w:rsidRPr="00640B3B" w:rsidRDefault="0095153E" w:rsidP="0095153E">
            <w:pPr>
              <w:pStyle w:val="Ttulo2"/>
              <w:rPr>
                <w:rFonts w:asciiTheme="majorHAnsi" w:hAnsiTheme="majorHAnsi"/>
                <w:color w:val="0072C7"/>
                <w:lang w:val="en-US"/>
              </w:rPr>
            </w:pPr>
            <w:r>
              <w:rPr>
                <w:rFonts w:asciiTheme="majorHAnsi" w:hAnsiTheme="majorHAnsi" w:cs="Calibri"/>
                <w:color w:val="0072C7"/>
                <w:lang w:val="en-US"/>
              </w:rPr>
              <w:t>EDUCATION</w:t>
            </w:r>
          </w:p>
          <w:p w:rsidR="0095153E" w:rsidRDefault="0095153E" w:rsidP="000B3B4B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Bachelor of Arts in Portuguese-English Languages,</w:t>
            </w:r>
          </w:p>
          <w:p w:rsidR="0095153E" w:rsidRPr="00640B3B" w:rsidRDefault="0095153E" w:rsidP="000B3B4B">
            <w:pPr>
              <w:rPr>
                <w:lang w:val="en-US"/>
              </w:rPr>
            </w:pPr>
            <w:r>
              <w:rPr>
                <w:bCs/>
                <w:lang w:val="en-US"/>
              </w:rPr>
              <w:t xml:space="preserve"> Universidade Federal do Espírito Santo</w:t>
            </w:r>
          </w:p>
          <w:p w:rsidR="003D1B71" w:rsidRPr="00640B3B" w:rsidRDefault="0095153E" w:rsidP="00AC6C7E">
            <w:pPr>
              <w:pStyle w:val="Ttulo2"/>
              <w:rPr>
                <w:rFonts w:asciiTheme="majorHAnsi" w:hAnsiTheme="majorHAnsi"/>
                <w:color w:val="0072C7"/>
                <w:lang w:val="en-US"/>
              </w:rPr>
            </w:pPr>
            <w:r>
              <w:rPr>
                <w:rFonts w:asciiTheme="majorHAnsi" w:hAnsiTheme="majorHAnsi" w:cs="Calibri"/>
                <w:color w:val="0072C7"/>
                <w:lang w:val="en-US"/>
              </w:rPr>
              <w:t>PROFESSIONAL EXPERIENCE</w:t>
            </w:r>
          </w:p>
          <w:p w:rsidR="00640B3B" w:rsidRDefault="00640B3B" w:rsidP="00AC6C7E">
            <w:pPr>
              <w:rPr>
                <w:lang w:val="en-US"/>
              </w:rPr>
            </w:pPr>
            <w:r w:rsidRPr="00640B3B">
              <w:rPr>
                <w:lang w:val="en-US"/>
              </w:rPr>
              <w:t>Provided translation</w:t>
            </w:r>
            <w:r>
              <w:rPr>
                <w:lang w:val="en-US"/>
              </w:rPr>
              <w:t xml:space="preserve"> service</w:t>
            </w:r>
            <w:r w:rsidR="0095153E">
              <w:rPr>
                <w:lang w:val="en-US"/>
              </w:rPr>
              <w:t>s</w:t>
            </w:r>
            <w:r>
              <w:rPr>
                <w:lang w:val="en-US"/>
              </w:rPr>
              <w:t xml:space="preserve"> to :</w:t>
            </w:r>
          </w:p>
          <w:p w:rsidR="0095153E" w:rsidRDefault="0095153E" w:rsidP="00AC6C7E">
            <w:pPr>
              <w:rPr>
                <w:lang w:val="en-US"/>
              </w:rPr>
            </w:pPr>
          </w:p>
          <w:p w:rsidR="003D1B71" w:rsidRDefault="00640B3B" w:rsidP="00640B3B">
            <w:pPr>
              <w:pStyle w:val="PargrafodaLista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Pr="00640B3B">
              <w:rPr>
                <w:lang w:val="en-US"/>
              </w:rPr>
              <w:t>he Brazilian Ar</w:t>
            </w:r>
            <w:r>
              <w:rPr>
                <w:lang w:val="en-US"/>
              </w:rPr>
              <w:t>my;</w:t>
            </w:r>
          </w:p>
          <w:p w:rsidR="00640B3B" w:rsidRDefault="00640B3B" w:rsidP="00640B3B">
            <w:pPr>
              <w:pStyle w:val="PargrafodaLista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lang w:val="en-US"/>
              </w:rPr>
              <w:t>The Conference of the American Armies;</w:t>
            </w:r>
          </w:p>
          <w:p w:rsidR="00640B3B" w:rsidRDefault="00640B3B" w:rsidP="00640B3B">
            <w:pPr>
              <w:pStyle w:val="PargrafodaLista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lang w:val="en-US"/>
              </w:rPr>
              <w:t>Canadian Armed Forces;</w:t>
            </w:r>
          </w:p>
          <w:p w:rsidR="00640B3B" w:rsidRDefault="00640B3B" w:rsidP="00640B3B">
            <w:pPr>
              <w:pStyle w:val="PargrafodaLista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lang w:val="en-US"/>
              </w:rPr>
              <w:t>Argentinean Army;</w:t>
            </w:r>
          </w:p>
          <w:p w:rsidR="00640B3B" w:rsidRDefault="0095153E" w:rsidP="00640B3B">
            <w:pPr>
              <w:pStyle w:val="PargrafodaLista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lang w:val="en-US"/>
              </w:rPr>
              <w:t>Babelcude</w:t>
            </w:r>
            <w:bookmarkStart w:id="0" w:name="_GoBack"/>
            <w:bookmarkEnd w:id="0"/>
            <w:r>
              <w:rPr>
                <w:lang w:val="en-US"/>
              </w:rPr>
              <w:t>.</w:t>
            </w:r>
          </w:p>
          <w:p w:rsidR="0095153E" w:rsidRDefault="0095153E" w:rsidP="0095153E">
            <w:pPr>
              <w:pStyle w:val="PargrafodaLista"/>
              <w:numPr>
                <w:ilvl w:val="0"/>
                <w:numId w:val="0"/>
              </w:numPr>
              <w:ind w:left="720"/>
              <w:rPr>
                <w:lang w:val="en-US"/>
              </w:rPr>
            </w:pPr>
          </w:p>
          <w:p w:rsidR="0095153E" w:rsidRDefault="0095153E" w:rsidP="0095153E">
            <w:pPr>
              <w:pStyle w:val="PargrafodaLista"/>
              <w:numPr>
                <w:ilvl w:val="0"/>
                <w:numId w:val="0"/>
              </w:numPr>
              <w:ind w:left="720"/>
              <w:rPr>
                <w:lang w:val="en-US"/>
              </w:rPr>
            </w:pPr>
          </w:p>
          <w:p w:rsidR="0095153E" w:rsidRPr="00640B3B" w:rsidRDefault="0095153E" w:rsidP="0095153E">
            <w:pPr>
              <w:pStyle w:val="PargrafodaLista"/>
              <w:numPr>
                <w:ilvl w:val="0"/>
                <w:numId w:val="0"/>
              </w:numPr>
              <w:ind w:left="720"/>
              <w:rPr>
                <w:lang w:val="en-US"/>
              </w:rPr>
            </w:pPr>
          </w:p>
          <w:p w:rsidR="003D1B71" w:rsidRPr="00640B3B" w:rsidRDefault="003D1B71" w:rsidP="00AC6C7E">
            <w:pPr>
              <w:rPr>
                <w:sz w:val="24"/>
                <w:szCs w:val="24"/>
                <w:lang w:val="en-US"/>
              </w:rPr>
            </w:pPr>
          </w:p>
        </w:tc>
      </w:tr>
      <w:tr w:rsidR="003D1B71" w:rsidRPr="00291D02" w:rsidTr="003D1B71">
        <w:trPr>
          <w:trHeight w:val="1164"/>
        </w:trPr>
        <w:tc>
          <w:tcPr>
            <w:tcW w:w="720" w:type="dxa"/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:rsidTr="003D1B71">
        <w:trPr>
          <w:trHeight w:val="54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6A6EA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">
                      <v:shape id="Forma Liv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1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91D02" w:rsidRDefault="00640B3B" w:rsidP="00380FD1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Rua Hilário de Gouveia 132, apt 702, Copacabana</w:t>
            </w:r>
          </w:p>
          <w:p w:rsidR="003D1B71" w:rsidRPr="00291D02" w:rsidRDefault="00640B3B" w:rsidP="00640B3B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Rio de Janeiro, RJ, CEP 22.040-020 - Brazil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83"/>
        </w:trPr>
        <w:tc>
          <w:tcPr>
            <w:tcW w:w="720" w:type="dxa"/>
          </w:tcPr>
          <w:p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24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90956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">
                      <v:shape id="Forma Liv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3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91D02" w:rsidRDefault="00640B3B" w:rsidP="00640B3B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+5521-99916-2002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83"/>
        </w:trPr>
        <w:tc>
          <w:tcPr>
            <w:tcW w:w="720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3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78F24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2GuWfODBWmr1NFNkmj&#10;JAeOLneFocIpxQ4OD0BsAihxP493uDJULISDpGVeX2ZMCig7HfAyeQBiVBjyQUjR8lSmJUhDXqZr&#10;SWs1VY0IgdM8lRlZgBHlmzNLVY+tr2daFsyJtC4+01Q1xgk5FJ6eaVlQ4Rtx6Y+tpuJwB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5g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NNoy1HUQ8LAucrA1WaWQyUAYjwkC+ZFH45xm9J5pgjBvucDvaLKyIxIAwboUik8KMNuO/jq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N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5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91D02" w:rsidRDefault="00640B3B" w:rsidP="00640B3B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anaroen67@gmail.com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74"/>
        </w:trPr>
        <w:tc>
          <w:tcPr>
            <w:tcW w:w="720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3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5282D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7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pt-BR"/>
            </w:rPr>
            <w:id w:val="994223924"/>
            <w:placeholder>
              <w:docPart w:val="653DDC1ADA5A40518E8D3DA7063B72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291D02" w:rsidRDefault="003D1B71" w:rsidP="00380FD1">
                <w:pPr>
                  <w:pStyle w:val="Informaes"/>
                  <w:rPr>
                    <w:lang w:val="pt-BR"/>
                  </w:rPr>
                </w:pPr>
                <w:r w:rsidRPr="00291D02">
                  <w:rPr>
                    <w:lang w:val="pt-BR" w:bidi="pt-BR"/>
                  </w:rPr>
                  <w:t>[</w:t>
                </w:r>
                <w:r w:rsidRPr="00291D02">
                  <w:rPr>
                    <w:rStyle w:val="TextodoEspaoReservado"/>
                    <w:color w:val="666666" w:themeColor="accent4"/>
                    <w:lang w:val="pt-BR" w:bidi="pt-BR"/>
                  </w:rPr>
                  <w:t>Seu site]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2448"/>
        </w:trPr>
        <w:tc>
          <w:tcPr>
            <w:tcW w:w="720" w:type="dxa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291D02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C8E" w:rsidRDefault="00940C8E" w:rsidP="00590471">
      <w:r>
        <w:separator/>
      </w:r>
    </w:p>
  </w:endnote>
  <w:endnote w:type="continuationSeparator" w:id="0">
    <w:p w:rsidR="00940C8E" w:rsidRDefault="00940C8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C8E" w:rsidRDefault="00940C8E" w:rsidP="00590471">
      <w:r>
        <w:separator/>
      </w:r>
    </w:p>
  </w:footnote>
  <w:footnote w:type="continuationSeparator" w:id="0">
    <w:p w:rsidR="00940C8E" w:rsidRDefault="00940C8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0E591E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7Hj8sGAGj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ztc0Tx/OHS3n9QXb15HxGjibJ0nNW8zcvrSEBOYWMtW94fShs4WcF&#10;yILu0fIhW5O6E17xmdQBIfj2eg2RVhIJy8/ytKXqqWs9/S7YtvnuUW5vditVfnGFtlMOyJALPM/k&#10;8Y5xzlWZ/65nSmHaaQU+qbzv4duX1pDzw1FY5gOej1vra0iXIAyQ8SFzi8uICxVzaP0QT/96U5+d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cnY6xVphplua1iZLjI4R54Bt57N9WqvraTEVfBy+0Yp6DiBHKqGneXPpx4KPSGeyBtzykf&#10;oWqEklOx34HKCG8FzpsTxEB3w6sEz254FTy9Q4XQ3VALuuvugXM7J/6K3roW14xQ+Nqby+5UWIc5&#10;cXP01rXI3aaovddbdw7Ue/RW7I+uRcolT8Ba9T26byDA3imywNi6VqVckuVgobJ7FCpumijpWkFv&#10;I8C1ipMYkaPLx9DipnkOqKxd+QhwrRvjjXhHehte6E5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iP20I1pXVX51KOXlDpsMpqrsg&#10;IY44H+ZuXiciw5IZMw2jLbBaodRfHaa6r8UGz5He/ccfcmqt+t2DiSQwj8EnIG6fiCo/hKEvnbTT&#10;SC4gvyGZ82eF50Im0gACCSRfLPWMaSTsMPpFHElmGJ2VDCJL/F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jGWS7IbqSkTltbcDj/Nd4V7ppUT8c&#10;yFLF4/y3xqNXpp6DQ1enLmSBx/lvjSeUmRQLwjN+tezTZfyMwBC8mZLd4477KqdvzYqQ69fGEZfH&#10;h7OIkv3P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I+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l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3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f/K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n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fxeJOoWJ0sfe6WzgMKUbCXZbXAedbXiCxkYS6NoiWCiTKFYp&#10;p8g0lBnyHNuLIqpGvD1yxqdZVH2aBLvx6TpVtCBxzyQC0iRPvthnem6ofGQsim3ORrDz00ofTpT8&#10;gQBDKVseo0XkmcQpIt/54zUTjoFwErIS65oHaVQ6ZTKKKvOkoK0UNi6wNmR1Zn3BPakcqpQP1WFu&#10;7BET0iGL5W7sueb2GPy9WrOylGPNf9X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lZtxTyUs/BYCtOg/a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QGlUlie&#10;EHgaKBJNjuUBpSIamEhUjuVhciwPKBXRwESiciwPk2N5KMcSAqsXlGN5mBzLA0qltoHJsTyUYwmB&#10;VwVFosmxPJRjCYGngSLR5FgeyrGEwNNAkWhyLA/lWEJgaaAcy8PkWB7KsYTA00CRaHIsD+VYQuBp&#10;oEg0OZaHciwh8DRQJJocy0M5lhB4GigSTY7loRxLCBwNnsqxhMDLQDiWp8mxPJVjCYGngczOT5Nj&#10;eSrHEgJPA5mdnybH8lSOJQSeBuInPk2O5akcSwg8DcRPf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AHHDsePywYAaOAmAA4AAAAAAAAAAAAAAAAALgIA&#10;AGRycy9lMm9Eb2MueG1sUEsBAi0AFAAGAAgAAAAhAFES6iviAAAADgEAAA8AAAAAAAAAAAAAAAAA&#10;6c0GAGRycy9kb3ducmV2LnhtbFBLBQYAAAAABAAEAPMAAAD4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v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6AC1450E"/>
    <w:multiLevelType w:val="hybridMultilevel"/>
    <w:tmpl w:val="95881DC2"/>
    <w:lvl w:ilvl="0" w:tplc="A83EC8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807"/>
    <w:rsid w:val="00060042"/>
    <w:rsid w:val="0008685D"/>
    <w:rsid w:val="00090860"/>
    <w:rsid w:val="000B3B4B"/>
    <w:rsid w:val="00112FD7"/>
    <w:rsid w:val="00150ABD"/>
    <w:rsid w:val="001946FC"/>
    <w:rsid w:val="00222466"/>
    <w:rsid w:val="00247254"/>
    <w:rsid w:val="0024753C"/>
    <w:rsid w:val="00276026"/>
    <w:rsid w:val="00291D0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50489"/>
    <w:rsid w:val="00565C77"/>
    <w:rsid w:val="0056708E"/>
    <w:rsid w:val="005801E5"/>
    <w:rsid w:val="00590471"/>
    <w:rsid w:val="005D01FA"/>
    <w:rsid w:val="00622358"/>
    <w:rsid w:val="00640B3B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0C8E"/>
    <w:rsid w:val="009475DC"/>
    <w:rsid w:val="0095153E"/>
    <w:rsid w:val="00967B93"/>
    <w:rsid w:val="009D090F"/>
    <w:rsid w:val="00A264D0"/>
    <w:rsid w:val="00A31464"/>
    <w:rsid w:val="00A31B16"/>
    <w:rsid w:val="00A33613"/>
    <w:rsid w:val="00A47A8D"/>
    <w:rsid w:val="00AC6C7E"/>
    <w:rsid w:val="00AF3807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61E1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tion">
    <w:name w:val="Mention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622358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2235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Modelo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53DDC1ADA5A40518E8D3DA7063B7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D0CCA2-6F6F-476F-9D06-46D44522EC29}"/>
      </w:docPartPr>
      <w:docPartBody>
        <w:p w:rsidR="00000000" w:rsidRDefault="00F17AE2">
          <w:pPr>
            <w:pStyle w:val="653DDC1ADA5A40518E8D3DA7063B72FF"/>
          </w:pPr>
          <w:r w:rsidRPr="00291D02">
            <w:rPr>
              <w:lang w:bidi="pt-BR"/>
            </w:rPr>
            <w:t>[</w:t>
          </w:r>
          <w:r w:rsidRPr="00291D02">
            <w:rPr>
              <w:rStyle w:val="TextodoEspaoReservado"/>
              <w:color w:val="FFC000" w:themeColor="accent4"/>
              <w:lang w:bidi="pt-BR"/>
            </w:rPr>
            <w:t>Seu 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BE7"/>
    <w:rsid w:val="002D6BE7"/>
    <w:rsid w:val="00F1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7E67F9E5E0841ECBC2257A380ABA355">
    <w:name w:val="57E67F9E5E0841ECBC2257A380ABA355"/>
  </w:style>
  <w:style w:type="paragraph" w:customStyle="1" w:styleId="642745F9212E4BC4822B5D389B6B23F4">
    <w:name w:val="642745F9212E4BC4822B5D389B6B23F4"/>
  </w:style>
  <w:style w:type="paragraph" w:customStyle="1" w:styleId="94FE7504BB374BA08A531AAFCB04877B">
    <w:name w:val="94FE7504BB374BA08A531AAFCB04877B"/>
  </w:style>
  <w:style w:type="paragraph" w:customStyle="1" w:styleId="30EAAE794F1947668E012840784C60E1">
    <w:name w:val="30EAAE794F1947668E012840784C60E1"/>
  </w:style>
  <w:style w:type="paragraph" w:customStyle="1" w:styleId="44D6D50CDB1A44AD84772A737569B930">
    <w:name w:val="44D6D50CDB1A44AD84772A737569B930"/>
  </w:style>
  <w:style w:type="paragraph" w:customStyle="1" w:styleId="DD553F47E8EB4641BF2E56D3E7C5EED9">
    <w:name w:val="DD553F47E8EB4641BF2E56D3E7C5EED9"/>
  </w:style>
  <w:style w:type="paragraph" w:customStyle="1" w:styleId="3AD1795A78D140F199CDCA6B9DFF406F">
    <w:name w:val="3AD1795A78D140F199CDCA6B9DFF406F"/>
  </w:style>
  <w:style w:type="paragraph" w:customStyle="1" w:styleId="A8A78CCDF5EE4402ADCD1D3D707CEF7E">
    <w:name w:val="A8A78CCDF5EE4402ADCD1D3D707CEF7E"/>
  </w:style>
  <w:style w:type="paragraph" w:customStyle="1" w:styleId="0E581DF2701D47FEB9D0C5F0B6307F5C">
    <w:name w:val="0E581DF2701D47FEB9D0C5F0B6307F5C"/>
  </w:style>
  <w:style w:type="paragraph" w:customStyle="1" w:styleId="DF9F160BEC49458E80F66540E7A6B5DF">
    <w:name w:val="DF9F160BEC49458E80F66540E7A6B5DF"/>
  </w:style>
  <w:style w:type="paragraph" w:customStyle="1" w:styleId="DEA07FC8AFC243D5B807336CBF9539A8">
    <w:name w:val="DEA07FC8AFC243D5B807336CBF9539A8"/>
  </w:style>
  <w:style w:type="paragraph" w:customStyle="1" w:styleId="42AAD884FF624A0C9B87064BDF1712EE">
    <w:name w:val="42AAD884FF624A0C9B87064BDF1712EE"/>
  </w:style>
  <w:style w:type="paragraph" w:customStyle="1" w:styleId="4A28A00012414846A36F95D477ABFE01">
    <w:name w:val="4A28A00012414846A36F95D477ABFE01"/>
  </w:style>
  <w:style w:type="paragraph" w:customStyle="1" w:styleId="BF6D98FA79C64A24957C1BC14242EDC4">
    <w:name w:val="BF6D98FA79C64A24957C1BC14242EDC4"/>
  </w:style>
  <w:style w:type="paragraph" w:customStyle="1" w:styleId="B829C27602114543A5EB3A79BAA83D7A">
    <w:name w:val="B829C27602114543A5EB3A79BAA83D7A"/>
  </w:style>
  <w:style w:type="paragraph" w:customStyle="1" w:styleId="0ED07D6F314A410EBD7A9F2C8866CCF9">
    <w:name w:val="0ED07D6F314A410EBD7A9F2C8866CCF9"/>
  </w:style>
  <w:style w:type="paragraph" w:customStyle="1" w:styleId="C5C527F05D0649C8BB21E540FD996956">
    <w:name w:val="C5C527F05D0649C8BB21E540FD996956"/>
  </w:style>
  <w:style w:type="paragraph" w:customStyle="1" w:styleId="36488C4D391842EB93418D60DA21C23E">
    <w:name w:val="36488C4D391842EB93418D60DA21C23E"/>
  </w:style>
  <w:style w:type="paragraph" w:customStyle="1" w:styleId="1DF7D3E61AE047058D0BF65349EE2951">
    <w:name w:val="1DF7D3E61AE047058D0BF65349EE2951"/>
  </w:style>
  <w:style w:type="paragraph" w:customStyle="1" w:styleId="6EEE2A782C3740F0AA0314BBA918B900">
    <w:name w:val="6EEE2A782C3740F0AA0314BBA918B900"/>
  </w:style>
  <w:style w:type="paragraph" w:customStyle="1" w:styleId="6673C13EEE5A4EC79C10DE25981BA5F9">
    <w:name w:val="6673C13EEE5A4EC79C10DE25981BA5F9"/>
  </w:style>
  <w:style w:type="paragraph" w:customStyle="1" w:styleId="F2CC4E44626C46C28CDE7F649CD208F3">
    <w:name w:val="F2CC4E44626C46C28CDE7F649CD208F3"/>
  </w:style>
  <w:style w:type="paragraph" w:customStyle="1" w:styleId="C666A630174148009A97A055276BFD9F">
    <w:name w:val="C666A630174148009A97A055276BFD9F"/>
  </w:style>
  <w:style w:type="paragraph" w:customStyle="1" w:styleId="FAE9F6EEC00744D18AE25B8AA9452F03">
    <w:name w:val="FAE9F6EEC00744D18AE25B8AA9452F03"/>
  </w:style>
  <w:style w:type="paragraph" w:customStyle="1" w:styleId="0097D3C7DB114F5A8D147614D8A57345">
    <w:name w:val="0097D3C7DB114F5A8D147614D8A57345"/>
  </w:style>
  <w:style w:type="paragraph" w:customStyle="1" w:styleId="D1F093FFC7C34BBCA2E6B96110FEFB00">
    <w:name w:val="D1F093FFC7C34BBCA2E6B96110FEFB00"/>
  </w:style>
  <w:style w:type="paragraph" w:customStyle="1" w:styleId="8EA490DA0F404FAF806EF16C6674F7B4">
    <w:name w:val="8EA490DA0F404FAF806EF16C6674F7B4"/>
  </w:style>
  <w:style w:type="paragraph" w:customStyle="1" w:styleId="E27DED74384F4A6A955B6FCC7908B26D">
    <w:name w:val="E27DED74384F4A6A955B6FCC7908B26D"/>
  </w:style>
  <w:style w:type="paragraph" w:customStyle="1" w:styleId="0BC9434CAD514758B35F4936E3C6EBF4">
    <w:name w:val="0BC9434CAD514758B35F4936E3C6EBF4"/>
  </w:style>
  <w:style w:type="paragraph" w:customStyle="1" w:styleId="87A3C29FEA20413597961C39E08AEFD7">
    <w:name w:val="87A3C29FEA20413597961C39E08AEFD7"/>
  </w:style>
  <w:style w:type="paragraph" w:customStyle="1" w:styleId="A5BC5895D54E4DC78C4266AA3ABFAD10">
    <w:name w:val="A5BC5895D54E4DC78C4266AA3ABFAD10"/>
  </w:style>
  <w:style w:type="paragraph" w:customStyle="1" w:styleId="B7F03047E78940CA9952F57981CA1215">
    <w:name w:val="B7F03047E78940CA9952F57981CA1215"/>
  </w:style>
  <w:style w:type="paragraph" w:customStyle="1" w:styleId="D591632C4B6A4C4D975E7DB276C79BBA">
    <w:name w:val="D591632C4B6A4C4D975E7DB276C79BBA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  <w:style w:type="paragraph" w:customStyle="1" w:styleId="653DDC1ADA5A40518E8D3DA7063B72FF">
    <w:name w:val="653DDC1ADA5A40518E8D3DA7063B72FF"/>
  </w:style>
  <w:style w:type="paragraph" w:customStyle="1" w:styleId="0F4671A12D9A45A4A4BF3797F8D708C5">
    <w:name w:val="0F4671A12D9A45A4A4BF3797F8D708C5"/>
    <w:rsid w:val="002D6B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2020-02-04T14:54:00Z</dcterms:created>
  <dcterms:modified xsi:type="dcterms:W3CDTF">2020-02-04T15:34:00Z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